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1AED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38028E93" wp14:editId="55247A9D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6583E092" w14:textId="77777777" w:rsidR="00AA3399" w:rsidRDefault="00AA3399"/>
    <w:p w14:paraId="0F4B1F27" w14:textId="77777777" w:rsidR="00AA3399" w:rsidRDefault="0077430F">
      <w:r>
        <w:t xml:space="preserve">       </w:t>
      </w:r>
    </w:p>
    <w:p w14:paraId="4FF6D40A" w14:textId="77777777" w:rsidR="00AA3399" w:rsidRDefault="00AA3399"/>
    <w:p w14:paraId="4B31584D" w14:textId="77777777" w:rsidR="00712DD5" w:rsidRDefault="00712DD5" w:rsidP="0077430F">
      <w:pPr>
        <w:rPr>
          <w:b/>
        </w:rPr>
      </w:pPr>
    </w:p>
    <w:p w14:paraId="3F15658E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  <w:r w:rsidR="006D6E5E">
        <w:rPr>
          <w:b/>
        </w:rPr>
        <w:t xml:space="preserve">                                                                                                 </w:t>
      </w:r>
    </w:p>
    <w:p w14:paraId="32E5BB6C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3253F8F9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380B15F" wp14:editId="2B218FA3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834105" w14:textId="77777777" w:rsidR="000C4A07" w:rsidRDefault="0077430F" w:rsidP="006F0971">
      <w:pPr>
        <w:spacing w:line="276" w:lineRule="auto"/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7862517A" w14:textId="77777777" w:rsidR="006F0971" w:rsidRDefault="006F0971" w:rsidP="006F0971">
      <w:pPr>
        <w:tabs>
          <w:tab w:val="left" w:pos="851"/>
        </w:tabs>
        <w:ind w:right="6237"/>
      </w:pPr>
    </w:p>
    <w:p w14:paraId="6EDCAE67" w14:textId="77777777" w:rsidR="00667973" w:rsidRPr="00DA1EC9" w:rsidRDefault="00667973" w:rsidP="00667973">
      <w:pPr>
        <w:rPr>
          <w:b/>
        </w:rPr>
      </w:pPr>
      <w:r w:rsidRPr="00DA1EC9">
        <w:rPr>
          <w:b/>
        </w:rPr>
        <w:t xml:space="preserve">                 </w:t>
      </w:r>
      <w:r>
        <w:rPr>
          <w:b/>
        </w:rPr>
        <w:t xml:space="preserve">  </w:t>
      </w:r>
      <w:r w:rsidRPr="00DA1EC9">
        <w:rPr>
          <w:b/>
        </w:rPr>
        <w:t xml:space="preserve">  GRADONAČELNIK</w:t>
      </w:r>
    </w:p>
    <w:p w14:paraId="231B93A4" w14:textId="77777777" w:rsidR="00667973" w:rsidRPr="00DA1EC9" w:rsidRDefault="00667973" w:rsidP="00667973"/>
    <w:p w14:paraId="73FBB58B" w14:textId="2EFA3D3E" w:rsidR="00667973" w:rsidRPr="0029469E" w:rsidRDefault="00667973" w:rsidP="00667973">
      <w:pPr>
        <w:tabs>
          <w:tab w:val="left" w:pos="4536"/>
        </w:tabs>
      </w:pPr>
      <w:r w:rsidRPr="00DA1EC9">
        <w:t>KLASA:</w:t>
      </w:r>
      <w:r w:rsidRPr="0029469E">
        <w:t>612-01/</w:t>
      </w:r>
      <w:r w:rsidR="00EE4916">
        <w:t>2</w:t>
      </w:r>
      <w:r w:rsidR="005406A9">
        <w:t>2</w:t>
      </w:r>
      <w:r w:rsidRPr="0029469E">
        <w:t>-01/</w:t>
      </w:r>
      <w:r w:rsidR="00D8215E">
        <w:t>04</w:t>
      </w:r>
    </w:p>
    <w:p w14:paraId="1A7093D4" w14:textId="657DA0EB" w:rsidR="00667973" w:rsidRPr="00DA1EC9" w:rsidRDefault="00667973" w:rsidP="00667973">
      <w:r w:rsidRPr="00DA1EC9">
        <w:t>URBROJ:</w:t>
      </w:r>
      <w:r w:rsidR="005406A9">
        <w:t>2117-10-02-22-1</w:t>
      </w:r>
    </w:p>
    <w:p w14:paraId="6BE3E914" w14:textId="3EA96B7D" w:rsidR="00667973" w:rsidRPr="00DA1EC9" w:rsidRDefault="00667973" w:rsidP="00667973">
      <w:r w:rsidRPr="00DA1EC9">
        <w:t>Metković,</w:t>
      </w:r>
      <w:r>
        <w:t xml:space="preserve"> </w:t>
      </w:r>
      <w:r w:rsidR="00D8215E">
        <w:t>19.</w:t>
      </w:r>
      <w:r w:rsidR="005406A9">
        <w:t xml:space="preserve"> </w:t>
      </w:r>
      <w:r w:rsidR="00230708">
        <w:t xml:space="preserve">travnja </w:t>
      </w:r>
      <w:r>
        <w:t>202</w:t>
      </w:r>
      <w:r w:rsidR="005406A9">
        <w:t>2</w:t>
      </w:r>
      <w:r>
        <w:t>.</w:t>
      </w:r>
    </w:p>
    <w:p w14:paraId="2171A5E5" w14:textId="77777777" w:rsidR="00667973" w:rsidRPr="00DA1EC9" w:rsidRDefault="00667973" w:rsidP="00667973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1FF5FEF6" w14:textId="77777777" w:rsidR="00667973" w:rsidRPr="00DA1EC9" w:rsidRDefault="00667973" w:rsidP="00667973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3B42E2C2" w14:textId="5B54C073" w:rsidR="00667973" w:rsidRPr="00B64C37" w:rsidRDefault="00667973" w:rsidP="00667973">
      <w:pPr>
        <w:pStyle w:val="SubTitle2"/>
        <w:jc w:val="both"/>
        <w:rPr>
          <w:b w:val="0"/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 xml:space="preserve">Na temelju </w:t>
      </w:r>
      <w:proofErr w:type="spellStart"/>
      <w:r w:rsidRPr="00B64C37">
        <w:rPr>
          <w:b w:val="0"/>
          <w:sz w:val="24"/>
          <w:szCs w:val="24"/>
          <w:lang w:val="it-IT"/>
        </w:rPr>
        <w:t>članka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29. </w:t>
      </w:r>
      <w:proofErr w:type="spellStart"/>
      <w:r w:rsidRPr="00B64C37">
        <w:rPr>
          <w:b w:val="0"/>
          <w:sz w:val="24"/>
          <w:szCs w:val="24"/>
          <w:lang w:val="it-IT"/>
        </w:rPr>
        <w:t>Pravilnika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o </w:t>
      </w:r>
      <w:proofErr w:type="spellStart"/>
      <w:r w:rsidRPr="00B64C37">
        <w:rPr>
          <w:b w:val="0"/>
          <w:sz w:val="24"/>
          <w:szCs w:val="24"/>
          <w:lang w:val="it-IT"/>
        </w:rPr>
        <w:t>financiranju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javnih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potreba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Grada </w:t>
      </w:r>
      <w:proofErr w:type="spellStart"/>
      <w:r w:rsidRPr="00B64C37">
        <w:rPr>
          <w:b w:val="0"/>
          <w:sz w:val="24"/>
          <w:szCs w:val="24"/>
          <w:lang w:val="it-IT"/>
        </w:rPr>
        <w:t>Metkovića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(“</w:t>
      </w:r>
      <w:proofErr w:type="spellStart"/>
      <w:r w:rsidRPr="00B64C37">
        <w:rPr>
          <w:b w:val="0"/>
          <w:sz w:val="24"/>
          <w:szCs w:val="24"/>
          <w:lang w:val="it-IT"/>
        </w:rPr>
        <w:t>Neretvanski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glasnik</w:t>
      </w:r>
      <w:proofErr w:type="spellEnd"/>
      <w:r w:rsidRPr="00B64C37">
        <w:rPr>
          <w:b w:val="0"/>
          <w:sz w:val="24"/>
          <w:szCs w:val="24"/>
          <w:lang w:val="it-IT"/>
        </w:rPr>
        <w:t xml:space="preserve">”, </w:t>
      </w:r>
      <w:proofErr w:type="spellStart"/>
      <w:r w:rsidRPr="00B64C37">
        <w:rPr>
          <w:b w:val="0"/>
          <w:sz w:val="24"/>
          <w:szCs w:val="24"/>
          <w:lang w:val="it-IT"/>
        </w:rPr>
        <w:t>broj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5/16) i </w:t>
      </w:r>
      <w:proofErr w:type="spellStart"/>
      <w:r w:rsidRPr="00B64C37">
        <w:rPr>
          <w:b w:val="0"/>
          <w:sz w:val="24"/>
          <w:szCs w:val="24"/>
        </w:rPr>
        <w:t>članka</w:t>
      </w:r>
      <w:proofErr w:type="spellEnd"/>
      <w:r w:rsidRPr="00B64C37">
        <w:rPr>
          <w:b w:val="0"/>
          <w:sz w:val="24"/>
          <w:szCs w:val="24"/>
        </w:rPr>
        <w:t xml:space="preserve"> </w:t>
      </w:r>
      <w:r w:rsidR="00EE4916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Statuta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 («</w:t>
      </w:r>
      <w:proofErr w:type="spellStart"/>
      <w:r w:rsidRPr="00B64C37">
        <w:rPr>
          <w:b w:val="0"/>
          <w:sz w:val="24"/>
          <w:szCs w:val="24"/>
        </w:rPr>
        <w:t>Neretvanski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glasnik</w:t>
      </w:r>
      <w:proofErr w:type="spellEnd"/>
      <w:r w:rsidRPr="00B64C37">
        <w:rPr>
          <w:b w:val="0"/>
          <w:sz w:val="24"/>
          <w:szCs w:val="24"/>
        </w:rPr>
        <w:t xml:space="preserve">», </w:t>
      </w:r>
      <w:proofErr w:type="spellStart"/>
      <w:r w:rsidRPr="00B64C37">
        <w:rPr>
          <w:b w:val="0"/>
          <w:sz w:val="24"/>
          <w:szCs w:val="24"/>
        </w:rPr>
        <w:t>broj</w:t>
      </w:r>
      <w:proofErr w:type="spellEnd"/>
      <w:r w:rsidRPr="00B64C37">
        <w:rPr>
          <w:b w:val="0"/>
          <w:sz w:val="24"/>
          <w:szCs w:val="24"/>
        </w:rPr>
        <w:t xml:space="preserve"> </w:t>
      </w:r>
      <w:r w:rsidR="00EE4916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proofErr w:type="spellStart"/>
      <w:r>
        <w:rPr>
          <w:b w:val="0"/>
          <w:sz w:val="24"/>
          <w:szCs w:val="24"/>
        </w:rPr>
        <w:t>Gradonačelnik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>,</w:t>
      </w:r>
      <w:r w:rsidR="00D8215E">
        <w:rPr>
          <w:b w:val="0"/>
          <w:sz w:val="24"/>
          <w:szCs w:val="24"/>
        </w:rPr>
        <w:t xml:space="preserve"> 19. </w:t>
      </w:r>
      <w:proofErr w:type="spellStart"/>
      <w:r w:rsidR="00230708">
        <w:rPr>
          <w:b w:val="0"/>
          <w:sz w:val="24"/>
          <w:szCs w:val="24"/>
        </w:rPr>
        <w:t>travnja</w:t>
      </w:r>
      <w:proofErr w:type="spellEnd"/>
      <w:r w:rsidR="00230708">
        <w:rPr>
          <w:b w:val="0"/>
          <w:sz w:val="24"/>
          <w:szCs w:val="24"/>
        </w:rPr>
        <w:t xml:space="preserve"> </w:t>
      </w:r>
      <w:r w:rsidRPr="00B64C37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</w:t>
      </w:r>
      <w:r w:rsidR="005406A9">
        <w:rPr>
          <w:b w:val="0"/>
          <w:sz w:val="24"/>
          <w:szCs w:val="24"/>
        </w:rPr>
        <w:t>2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godine</w:t>
      </w:r>
      <w:proofErr w:type="spellEnd"/>
      <w:r w:rsidRPr="00B64C37">
        <w:rPr>
          <w:b w:val="0"/>
          <w:sz w:val="24"/>
          <w:szCs w:val="24"/>
        </w:rPr>
        <w:t xml:space="preserve">, </w:t>
      </w:r>
      <w:proofErr w:type="spellStart"/>
      <w:r w:rsidRPr="00B64C37">
        <w:rPr>
          <w:b w:val="0"/>
          <w:sz w:val="24"/>
          <w:szCs w:val="24"/>
        </w:rPr>
        <w:t>donosi</w:t>
      </w:r>
      <w:proofErr w:type="spellEnd"/>
      <w:r w:rsidRPr="00B64C37">
        <w:rPr>
          <w:b w:val="0"/>
          <w:i/>
          <w:sz w:val="24"/>
          <w:szCs w:val="24"/>
          <w:lang w:val="hr-HR"/>
        </w:rPr>
        <w:t xml:space="preserve"> </w:t>
      </w:r>
    </w:p>
    <w:p w14:paraId="1001F995" w14:textId="77777777" w:rsidR="00667973" w:rsidRDefault="00667973" w:rsidP="00667973">
      <w:pPr>
        <w:pStyle w:val="SubTitle2"/>
        <w:spacing w:after="0"/>
        <w:rPr>
          <w:sz w:val="24"/>
          <w:szCs w:val="24"/>
          <w:lang w:val="hr-HR"/>
        </w:rPr>
      </w:pPr>
    </w:p>
    <w:p w14:paraId="36D07915" w14:textId="77777777" w:rsidR="00667973" w:rsidRPr="00B64C37" w:rsidRDefault="00667973" w:rsidP="00667973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14:paraId="76C1FE0E" w14:textId="7CAE6A79" w:rsidR="00667973" w:rsidRPr="00B64C37" w:rsidRDefault="00667973" w:rsidP="00667973">
      <w:pPr>
        <w:pStyle w:val="SubTitle2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 dodjeli sredstava za financiranje programa udruga u kulturi u 20</w:t>
      </w:r>
      <w:r>
        <w:rPr>
          <w:sz w:val="24"/>
          <w:szCs w:val="24"/>
          <w:lang w:val="hr-HR"/>
        </w:rPr>
        <w:t>2</w:t>
      </w:r>
      <w:r w:rsidR="005406A9">
        <w:rPr>
          <w:sz w:val="24"/>
          <w:szCs w:val="24"/>
          <w:lang w:val="hr-HR"/>
        </w:rPr>
        <w:t>2</w:t>
      </w:r>
      <w:r w:rsidRPr="00B64C37">
        <w:rPr>
          <w:sz w:val="24"/>
          <w:szCs w:val="24"/>
          <w:lang w:val="hr-HR"/>
        </w:rPr>
        <w:t>. godini</w:t>
      </w:r>
    </w:p>
    <w:p w14:paraId="0B3C60B7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</w:rPr>
      </w:pPr>
    </w:p>
    <w:p w14:paraId="26570940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14:paraId="740A9BA3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</w:rPr>
      </w:pPr>
    </w:p>
    <w:p w14:paraId="5601AFAE" w14:textId="0A4B1B83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udrugama </w:t>
      </w:r>
      <w:r w:rsidRPr="009E6BCF">
        <w:rPr>
          <w:rFonts w:ascii="Times New Roman" w:hAnsi="Times New Roman" w:cs="Times New Roman"/>
        </w:rPr>
        <w:t xml:space="preserve">i drugim pravnim osobama </w:t>
      </w:r>
      <w:r w:rsidRPr="00B64C37">
        <w:rPr>
          <w:rFonts w:ascii="Times New Roman" w:hAnsi="Times New Roman" w:cs="Times New Roman"/>
        </w:rPr>
        <w:t>koje su se javile na Javni poziv za predlaganje programa javnih potreba u kulturi Grada Metkovića za 20</w:t>
      </w:r>
      <w:r>
        <w:rPr>
          <w:rFonts w:ascii="Times New Roman" w:hAnsi="Times New Roman" w:cs="Times New Roman"/>
        </w:rPr>
        <w:t>2</w:t>
      </w:r>
      <w:r w:rsidR="005406A9">
        <w:rPr>
          <w:rFonts w:ascii="Times New Roman" w:hAnsi="Times New Roman" w:cs="Times New Roman"/>
        </w:rPr>
        <w:t>2</w:t>
      </w:r>
      <w:r w:rsidRPr="00B64C37">
        <w:rPr>
          <w:rFonts w:ascii="Times New Roman" w:hAnsi="Times New Roman" w:cs="Times New Roman"/>
        </w:rPr>
        <w:t xml:space="preserve">. godinu, objavljen dana </w:t>
      </w:r>
      <w:r>
        <w:rPr>
          <w:rFonts w:ascii="Times New Roman" w:hAnsi="Times New Roman" w:cs="Times New Roman"/>
        </w:rPr>
        <w:t>1</w:t>
      </w:r>
      <w:r w:rsidR="005406A9">
        <w:rPr>
          <w:rFonts w:ascii="Times New Roman" w:hAnsi="Times New Roman" w:cs="Times New Roman"/>
        </w:rPr>
        <w:t>7</w:t>
      </w:r>
      <w:r w:rsidRPr="00B64C37">
        <w:rPr>
          <w:rFonts w:ascii="Times New Roman" w:hAnsi="Times New Roman" w:cs="Times New Roman"/>
        </w:rPr>
        <w:t>. siječnja 20</w:t>
      </w:r>
      <w:r>
        <w:rPr>
          <w:rFonts w:ascii="Times New Roman" w:hAnsi="Times New Roman" w:cs="Times New Roman"/>
        </w:rPr>
        <w:t>2</w:t>
      </w:r>
      <w:r w:rsidR="005406A9">
        <w:rPr>
          <w:rFonts w:ascii="Times New Roman" w:hAnsi="Times New Roman" w:cs="Times New Roman"/>
        </w:rPr>
        <w:t>2</w:t>
      </w:r>
      <w:r w:rsidRPr="00B64C37">
        <w:rPr>
          <w:rFonts w:ascii="Times New Roman" w:hAnsi="Times New Roman" w:cs="Times New Roman"/>
        </w:rPr>
        <w:t xml:space="preserve">.godine. </w:t>
      </w:r>
    </w:p>
    <w:p w14:paraId="19BD7C9B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</w:rPr>
      </w:pPr>
    </w:p>
    <w:p w14:paraId="15620A59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14:paraId="6D33A91C" w14:textId="7777777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1EB7A86" w14:textId="6A850FAD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5406A9">
        <w:rPr>
          <w:rFonts w:ascii="Times New Roman" w:hAnsi="Times New Roman" w:cs="Times New Roman"/>
          <w:bCs/>
        </w:rPr>
        <w:t>2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kulture u ukupnom iznosu od </w:t>
      </w:r>
      <w:r w:rsidR="00EE4916">
        <w:rPr>
          <w:rFonts w:ascii="Times New Roman" w:hAnsi="Times New Roman" w:cs="Times New Roman"/>
          <w:bCs/>
        </w:rPr>
        <w:t>1</w:t>
      </w:r>
      <w:r w:rsidR="001504B4">
        <w:rPr>
          <w:rFonts w:ascii="Times New Roman" w:hAnsi="Times New Roman" w:cs="Times New Roman"/>
          <w:bCs/>
        </w:rPr>
        <w:t>55</w:t>
      </w:r>
      <w:r w:rsidRPr="00B64C37">
        <w:rPr>
          <w:rFonts w:ascii="Times New Roman" w:hAnsi="Times New Roman" w:cs="Times New Roman"/>
          <w:bCs/>
        </w:rPr>
        <w:t>.000,00 kuna i to:</w:t>
      </w:r>
    </w:p>
    <w:p w14:paraId="71C8617C" w14:textId="77777777" w:rsidR="00667973" w:rsidRDefault="00667973" w:rsidP="00667973">
      <w:pPr>
        <w:pStyle w:val="Default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923"/>
        <w:gridCol w:w="4379"/>
        <w:gridCol w:w="1633"/>
      </w:tblGrid>
      <w:tr w:rsidR="00667973" w:rsidRPr="00C7193F" w14:paraId="0C889EBB" w14:textId="77777777" w:rsidTr="00FE24F6">
        <w:tc>
          <w:tcPr>
            <w:tcW w:w="690" w:type="dxa"/>
          </w:tcPr>
          <w:p w14:paraId="2F50C729" w14:textId="77777777" w:rsidR="00667973" w:rsidRDefault="00667973" w:rsidP="00CF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F54623" w14:textId="77777777" w:rsidR="00667973" w:rsidRPr="002B6E9A" w:rsidRDefault="00667973" w:rsidP="00CF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490892E" w14:textId="77777777" w:rsidR="00667973" w:rsidRPr="002B6E9A" w:rsidRDefault="00667973" w:rsidP="00CF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7EB62BB" w14:textId="77777777" w:rsidR="00667973" w:rsidRPr="002B6E9A" w:rsidRDefault="00667973" w:rsidP="00CF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5C37828A" w14:textId="77777777" w:rsidR="00667973" w:rsidRDefault="00667973" w:rsidP="00CF7F62">
            <w:pPr>
              <w:ind w:left="3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14:paraId="5897C378" w14:textId="77777777" w:rsidR="00667973" w:rsidRPr="002B6E9A" w:rsidRDefault="00667973" w:rsidP="00CF7F62">
            <w:pPr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prijavitelja</w:t>
            </w: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4379" w:type="dxa"/>
          </w:tcPr>
          <w:p w14:paraId="5132BC8B" w14:textId="77777777" w:rsidR="00667973" w:rsidRPr="002B6E9A" w:rsidRDefault="00667973" w:rsidP="00CF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14:paraId="2277F431" w14:textId="77777777" w:rsidR="00667973" w:rsidRPr="002B6E9A" w:rsidRDefault="00667973" w:rsidP="00CF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programa/projekta</w:t>
            </w:r>
          </w:p>
        </w:tc>
        <w:tc>
          <w:tcPr>
            <w:tcW w:w="1633" w:type="dxa"/>
          </w:tcPr>
          <w:p w14:paraId="6EDFD184" w14:textId="77777777" w:rsidR="00667973" w:rsidRPr="002B6E9A" w:rsidRDefault="00667973" w:rsidP="00CF7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Odobreni iznos sredstava</w:t>
            </w:r>
            <w:r w:rsidRPr="002B6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5AD5E" w14:textId="77777777" w:rsidR="00667973" w:rsidRPr="002B6E9A" w:rsidRDefault="00667973" w:rsidP="00CF7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7DC" w:rsidRPr="00D461BF" w14:paraId="3188D5E3" w14:textId="77777777" w:rsidTr="00FE24F6">
        <w:tc>
          <w:tcPr>
            <w:tcW w:w="690" w:type="dxa"/>
          </w:tcPr>
          <w:p w14:paraId="703E2C85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923" w:type="dxa"/>
          </w:tcPr>
          <w:p w14:paraId="1C3EDA30" w14:textId="338A944B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8746813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Kulturno umjetničko društvo “Metković”                                  </w:t>
            </w:r>
            <w:bookmarkEnd w:id="0"/>
          </w:p>
        </w:tc>
        <w:tc>
          <w:tcPr>
            <w:tcW w:w="4379" w:type="dxa"/>
          </w:tcPr>
          <w:p w14:paraId="32451E42" w14:textId="6667BFCF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8746796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37.smotra folklora jadranske Hrvatske “Na Neretvu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misečina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pala”</w:t>
            </w:r>
            <w:bookmarkEnd w:id="1"/>
          </w:p>
        </w:tc>
        <w:tc>
          <w:tcPr>
            <w:tcW w:w="1633" w:type="dxa"/>
          </w:tcPr>
          <w:p w14:paraId="20A69402" w14:textId="39399757" w:rsidR="008757DC" w:rsidRPr="008757DC" w:rsidRDefault="008757DC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</w:tr>
      <w:tr w:rsidR="008757DC" w:rsidRPr="00D461BF" w14:paraId="76AD7710" w14:textId="77777777" w:rsidTr="00FE24F6">
        <w:tc>
          <w:tcPr>
            <w:tcW w:w="690" w:type="dxa"/>
          </w:tcPr>
          <w:p w14:paraId="6982320A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923" w:type="dxa"/>
          </w:tcPr>
          <w:p w14:paraId="42C69BE6" w14:textId="016A3EF3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Kulturno umjetničko društvo “Metković”                              </w:t>
            </w:r>
          </w:p>
        </w:tc>
        <w:tc>
          <w:tcPr>
            <w:tcW w:w="4379" w:type="dxa"/>
          </w:tcPr>
          <w:p w14:paraId="5857A078" w14:textId="63FDA939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Tuzemna gostovanje u 2022.godini</w:t>
            </w:r>
          </w:p>
        </w:tc>
        <w:tc>
          <w:tcPr>
            <w:tcW w:w="1633" w:type="dxa"/>
          </w:tcPr>
          <w:p w14:paraId="34B3F43C" w14:textId="1551CB59" w:rsidR="008757DC" w:rsidRPr="008757DC" w:rsidRDefault="008757DC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8757DC" w:rsidRPr="00D461BF" w14:paraId="3FC1E7B5" w14:textId="77777777" w:rsidTr="00FE24F6">
        <w:tc>
          <w:tcPr>
            <w:tcW w:w="690" w:type="dxa"/>
          </w:tcPr>
          <w:p w14:paraId="77BD95C6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923" w:type="dxa"/>
          </w:tcPr>
          <w:p w14:paraId="3F27BB99" w14:textId="7DF2D9E3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Kulturno umjetničko društvo “Metković”                               </w:t>
            </w:r>
          </w:p>
        </w:tc>
        <w:tc>
          <w:tcPr>
            <w:tcW w:w="4379" w:type="dxa"/>
          </w:tcPr>
          <w:p w14:paraId="7254C15C" w14:textId="689DE162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8746898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Tekuća djelatnost udruge</w:t>
            </w:r>
            <w:bookmarkEnd w:id="2"/>
          </w:p>
        </w:tc>
        <w:tc>
          <w:tcPr>
            <w:tcW w:w="1633" w:type="dxa"/>
          </w:tcPr>
          <w:p w14:paraId="388ACC07" w14:textId="06AE29E2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301F170A" w14:textId="77777777" w:rsidTr="00FE24F6">
        <w:tc>
          <w:tcPr>
            <w:tcW w:w="690" w:type="dxa"/>
          </w:tcPr>
          <w:p w14:paraId="0CE2E951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781D84BD" w14:textId="1F670D9E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Kulturno umjetničko društvo “Metković”                                 </w:t>
            </w:r>
          </w:p>
        </w:tc>
        <w:tc>
          <w:tcPr>
            <w:tcW w:w="4379" w:type="dxa"/>
          </w:tcPr>
          <w:p w14:paraId="1F7A4F55" w14:textId="4F822C9B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45.Obljetnica KUD-a Metković</w:t>
            </w:r>
          </w:p>
        </w:tc>
        <w:tc>
          <w:tcPr>
            <w:tcW w:w="1633" w:type="dxa"/>
          </w:tcPr>
          <w:p w14:paraId="32422F58" w14:textId="5076E7D7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204464B8" w14:textId="77777777" w:rsidTr="00FE24F6">
        <w:tc>
          <w:tcPr>
            <w:tcW w:w="690" w:type="dxa"/>
          </w:tcPr>
          <w:p w14:paraId="33C3ACD5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74CA24D1" w14:textId="2EF8A66A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GRADSKA GLAZBA METKOVIĆ  </w:t>
            </w:r>
          </w:p>
        </w:tc>
        <w:tc>
          <w:tcPr>
            <w:tcW w:w="4379" w:type="dxa"/>
          </w:tcPr>
          <w:p w14:paraId="09F36409" w14:textId="14150FAB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Redovna djelatnost Gradske glazbe Metković</w:t>
            </w:r>
          </w:p>
        </w:tc>
        <w:tc>
          <w:tcPr>
            <w:tcW w:w="1633" w:type="dxa"/>
          </w:tcPr>
          <w:p w14:paraId="5951555B" w14:textId="768C070D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47.100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757DC" w:rsidRPr="00D461BF" w14:paraId="6649936B" w14:textId="77777777" w:rsidTr="00FE24F6">
        <w:tc>
          <w:tcPr>
            <w:tcW w:w="690" w:type="dxa"/>
          </w:tcPr>
          <w:p w14:paraId="7AD8A674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6476B882" w14:textId="2DEBBFFE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GRADSKA GLAZBA METKOVIĆ  </w:t>
            </w:r>
          </w:p>
        </w:tc>
        <w:tc>
          <w:tcPr>
            <w:tcW w:w="4379" w:type="dxa"/>
          </w:tcPr>
          <w:p w14:paraId="3991438B" w14:textId="483135BC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Putovanje na državno natjecanje</w:t>
            </w:r>
          </w:p>
        </w:tc>
        <w:tc>
          <w:tcPr>
            <w:tcW w:w="1633" w:type="dxa"/>
          </w:tcPr>
          <w:p w14:paraId="14D9100E" w14:textId="53061D1B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179FC3BC" w14:textId="77777777" w:rsidTr="00FE24F6">
        <w:tc>
          <w:tcPr>
            <w:tcW w:w="690" w:type="dxa"/>
          </w:tcPr>
          <w:p w14:paraId="2FA961C3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10185347" w14:textId="1E4A73C2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GRADSKA GLAZBA METKOVIĆ </w:t>
            </w:r>
          </w:p>
        </w:tc>
        <w:tc>
          <w:tcPr>
            <w:tcW w:w="4379" w:type="dxa"/>
          </w:tcPr>
          <w:p w14:paraId="103F91AE" w14:textId="2947A5E8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Kupnja novog instrumenta </w:t>
            </w:r>
          </w:p>
        </w:tc>
        <w:tc>
          <w:tcPr>
            <w:tcW w:w="1633" w:type="dxa"/>
          </w:tcPr>
          <w:p w14:paraId="71C46D3D" w14:textId="3CB4733F" w:rsidR="008757DC" w:rsidRPr="008757DC" w:rsidRDefault="008757DC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6.900,00</w:t>
            </w:r>
          </w:p>
        </w:tc>
      </w:tr>
      <w:tr w:rsidR="008757DC" w:rsidRPr="00D461BF" w14:paraId="1F7CE389" w14:textId="77777777" w:rsidTr="00FE24F6">
        <w:tc>
          <w:tcPr>
            <w:tcW w:w="690" w:type="dxa"/>
          </w:tcPr>
          <w:p w14:paraId="6724BF76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203A37A7" w14:textId="71B61A0A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Ogranak Matice hrvatske u Metkoviću </w:t>
            </w:r>
          </w:p>
        </w:tc>
        <w:tc>
          <w:tcPr>
            <w:tcW w:w="4379" w:type="dxa"/>
          </w:tcPr>
          <w:p w14:paraId="7475D4FC" w14:textId="7211EFE2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Retrospektivna izložba rada Ogranka Matice hrvatske u Metkoviću povodom 180.godišnjice utemeljenja Matice hrvatske</w:t>
            </w:r>
          </w:p>
        </w:tc>
        <w:tc>
          <w:tcPr>
            <w:tcW w:w="1633" w:type="dxa"/>
          </w:tcPr>
          <w:p w14:paraId="6778C726" w14:textId="4A42D38B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5F1428ED" w14:textId="77777777" w:rsidTr="00FE24F6">
        <w:tc>
          <w:tcPr>
            <w:tcW w:w="690" w:type="dxa"/>
          </w:tcPr>
          <w:p w14:paraId="1531B35F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0EFC8AB0" w14:textId="77777777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Ogranak Matice hrvatske u Metkoviću</w:t>
            </w:r>
          </w:p>
          <w:p w14:paraId="589337B3" w14:textId="77777777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22CCA1E0" w14:textId="09614946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Izložba Josipa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Trostmana</w:t>
            </w:r>
            <w:proofErr w:type="spellEnd"/>
          </w:p>
        </w:tc>
        <w:tc>
          <w:tcPr>
            <w:tcW w:w="1633" w:type="dxa"/>
          </w:tcPr>
          <w:p w14:paraId="1F6ACBAB" w14:textId="19654328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757DC" w:rsidRPr="00D461BF" w14:paraId="64A16AC4" w14:textId="77777777" w:rsidTr="00FE24F6">
        <w:tc>
          <w:tcPr>
            <w:tcW w:w="690" w:type="dxa"/>
          </w:tcPr>
          <w:p w14:paraId="2372E2B8" w14:textId="7777777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09705F6D" w14:textId="0A905C21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Arheološki muzej Narona     </w:t>
            </w:r>
          </w:p>
        </w:tc>
        <w:tc>
          <w:tcPr>
            <w:tcW w:w="4379" w:type="dxa"/>
          </w:tcPr>
          <w:p w14:paraId="37097D04" w14:textId="5F2B1C8D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8746510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Arheološko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rekognosciranje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delte rijeke Neretve-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II.faza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Rekognosciranje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i izrada arheološke karte područja Općine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Zažablje</w:t>
            </w:r>
            <w:bookmarkEnd w:id="3"/>
            <w:proofErr w:type="spellEnd"/>
          </w:p>
        </w:tc>
        <w:tc>
          <w:tcPr>
            <w:tcW w:w="1633" w:type="dxa"/>
          </w:tcPr>
          <w:p w14:paraId="020DC093" w14:textId="13F340C4" w:rsidR="008757DC" w:rsidRPr="008757DC" w:rsidRDefault="008757DC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2.500,00</w:t>
            </w:r>
          </w:p>
        </w:tc>
      </w:tr>
      <w:tr w:rsidR="008757DC" w:rsidRPr="00D461BF" w14:paraId="026217BD" w14:textId="77777777" w:rsidTr="00FE24F6">
        <w:tc>
          <w:tcPr>
            <w:tcW w:w="690" w:type="dxa"/>
          </w:tcPr>
          <w:p w14:paraId="6AC8BD4A" w14:textId="36E5FEEA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03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3212B2AD" w14:textId="0A0F3254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</w:t>
            </w:r>
          </w:p>
        </w:tc>
        <w:tc>
          <w:tcPr>
            <w:tcW w:w="4379" w:type="dxa"/>
          </w:tcPr>
          <w:p w14:paraId="125D54D1" w14:textId="040A83BB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Kulturna događanja u prigodnim obljetnicama</w:t>
            </w:r>
          </w:p>
        </w:tc>
        <w:tc>
          <w:tcPr>
            <w:tcW w:w="1633" w:type="dxa"/>
          </w:tcPr>
          <w:p w14:paraId="218B91B9" w14:textId="5CDA7C9B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5741BAA3" w14:textId="77777777" w:rsidTr="00FE24F6">
        <w:tc>
          <w:tcPr>
            <w:tcW w:w="690" w:type="dxa"/>
          </w:tcPr>
          <w:p w14:paraId="0835639D" w14:textId="7EA5C672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033B2920" w14:textId="2FF10258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8748124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HSŠKD “NARONA”    </w:t>
            </w:r>
            <w:bookmarkEnd w:id="4"/>
          </w:p>
        </w:tc>
        <w:tc>
          <w:tcPr>
            <w:tcW w:w="4379" w:type="dxa"/>
          </w:tcPr>
          <w:p w14:paraId="0FA565BE" w14:textId="4BF3BA24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8748106"/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Mačkari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Vid-izrada i nabava odora</w:t>
            </w:r>
            <w:bookmarkEnd w:id="5"/>
          </w:p>
        </w:tc>
        <w:tc>
          <w:tcPr>
            <w:tcW w:w="1633" w:type="dxa"/>
          </w:tcPr>
          <w:p w14:paraId="573CEC4A" w14:textId="0A8AEB80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4899F9FD" w14:textId="77777777" w:rsidTr="00FE24F6">
        <w:tc>
          <w:tcPr>
            <w:tcW w:w="690" w:type="dxa"/>
          </w:tcPr>
          <w:p w14:paraId="0FA1F6E1" w14:textId="76C655E7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03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00BEC183" w14:textId="77777777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Udruga mladih “KOLEKTIV”</w:t>
            </w:r>
          </w:p>
          <w:p w14:paraId="5388CC49" w14:textId="59413DE6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4211EF5A" w14:textId="31125C7D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Akupunktura Grada</w:t>
            </w:r>
          </w:p>
        </w:tc>
        <w:tc>
          <w:tcPr>
            <w:tcW w:w="1633" w:type="dxa"/>
          </w:tcPr>
          <w:p w14:paraId="45181993" w14:textId="0B59A94B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757DC" w:rsidRPr="00D461BF" w14:paraId="64DD4577" w14:textId="77777777" w:rsidTr="00936442">
        <w:tc>
          <w:tcPr>
            <w:tcW w:w="690" w:type="dxa"/>
          </w:tcPr>
          <w:p w14:paraId="561833BA" w14:textId="2465CFF1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03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5BFE9436" w14:textId="77777777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8743559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Udruga mladih “KOLEKTIV”</w:t>
            </w:r>
          </w:p>
          <w:bookmarkEnd w:id="6"/>
          <w:p w14:paraId="79855815" w14:textId="0C0B6DD3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9" w:type="dxa"/>
          </w:tcPr>
          <w:p w14:paraId="0B9124F4" w14:textId="5088BFAF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Metkovske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face u </w:t>
            </w:r>
            <w:proofErr w:type="spellStart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artu-zamjena uništenih silueta</w:t>
            </w:r>
          </w:p>
        </w:tc>
        <w:tc>
          <w:tcPr>
            <w:tcW w:w="1633" w:type="dxa"/>
          </w:tcPr>
          <w:p w14:paraId="5A4359EA" w14:textId="34EA11C2" w:rsidR="008757DC" w:rsidRPr="008757DC" w:rsidRDefault="0076775D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757DC" w:rsidRPr="00D461BF" w14:paraId="416B07CF" w14:textId="77777777" w:rsidTr="00936442">
        <w:tc>
          <w:tcPr>
            <w:tcW w:w="690" w:type="dxa"/>
          </w:tcPr>
          <w:p w14:paraId="6E6EDE5E" w14:textId="6C7AD0B8" w:rsidR="008757DC" w:rsidRPr="00D461BF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03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6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3" w:type="dxa"/>
          </w:tcPr>
          <w:p w14:paraId="72EFDF1B" w14:textId="77777777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ZAKLADA OTAC ANTE GABRIĆ</w:t>
            </w:r>
          </w:p>
          <w:p w14:paraId="2958A3C1" w14:textId="774EF814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379" w:type="dxa"/>
          </w:tcPr>
          <w:p w14:paraId="488EF948" w14:textId="2B901F69" w:rsidR="008757DC" w:rsidRPr="008757DC" w:rsidRDefault="008757DC" w:rsidP="0087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7DC">
              <w:rPr>
                <w:rFonts w:ascii="Times New Roman" w:hAnsi="Times New Roman" w:cs="Times New Roman"/>
                <w:sz w:val="24"/>
                <w:szCs w:val="24"/>
              </w:rPr>
              <w:t>Monografija oca Ante Gabrića</w:t>
            </w:r>
          </w:p>
        </w:tc>
        <w:tc>
          <w:tcPr>
            <w:tcW w:w="1633" w:type="dxa"/>
          </w:tcPr>
          <w:p w14:paraId="2FFE14A7" w14:textId="0D9D483D" w:rsidR="008757DC" w:rsidRPr="008757DC" w:rsidRDefault="00A03C39" w:rsidP="0087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57DC" w:rsidRPr="008757D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</w:tbl>
    <w:p w14:paraId="4217726E" w14:textId="77777777" w:rsidR="00667973" w:rsidRPr="00B64C37" w:rsidRDefault="00667973" w:rsidP="00667973"/>
    <w:p w14:paraId="188DC4D3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14:paraId="11C4847C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B1B3482" w14:textId="7D277EC9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Sa </w:t>
      </w:r>
      <w:r w:rsidRPr="002965CB">
        <w:rPr>
          <w:rFonts w:ascii="Times New Roman" w:hAnsi="Times New Roman" w:cs="Times New Roman"/>
          <w:bCs/>
        </w:rPr>
        <w:t>prijaviteljima</w:t>
      </w:r>
      <w:r w:rsidRPr="00B64C37">
        <w:rPr>
          <w:rFonts w:ascii="Times New Roman" w:hAnsi="Times New Roman" w:cs="Times New Roman"/>
          <w:bCs/>
        </w:rPr>
        <w:t xml:space="preserve"> udrugama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5406A9">
        <w:rPr>
          <w:rFonts w:ascii="Times New Roman" w:hAnsi="Times New Roman" w:cs="Times New Roman"/>
          <w:bCs/>
        </w:rPr>
        <w:t>2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14:paraId="1DBA2031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  <w:bCs/>
        </w:rPr>
      </w:pPr>
    </w:p>
    <w:p w14:paraId="0871BDCA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14:paraId="0E8A9486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5709D9C" w14:textId="77777777" w:rsidR="00667973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14:paraId="7C5B6E11" w14:textId="7777777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</w:p>
    <w:p w14:paraId="5A9A80E1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</w:t>
      </w:r>
    </w:p>
    <w:p w14:paraId="744F1792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E43136">
        <w:rPr>
          <w:b/>
        </w:rPr>
        <w:t xml:space="preserve">   </w:t>
      </w:r>
      <w:r>
        <w:rPr>
          <w:b/>
        </w:rPr>
        <w:t xml:space="preserve">  GRADONAČELNIK</w:t>
      </w:r>
      <w:r w:rsidRPr="00B64C37">
        <w:rPr>
          <w:b/>
        </w:rPr>
        <w:t xml:space="preserve">    </w:t>
      </w:r>
    </w:p>
    <w:p w14:paraId="19482218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                                                            </w:t>
      </w:r>
    </w:p>
    <w:p w14:paraId="7F50B57A" w14:textId="77777777" w:rsidR="00667973" w:rsidRPr="00DA1EC9" w:rsidRDefault="00667973" w:rsidP="00667973">
      <w:pPr>
        <w:tabs>
          <w:tab w:val="left" w:pos="4536"/>
        </w:tabs>
        <w:jc w:val="both"/>
      </w:pPr>
      <w:r w:rsidRPr="00B64C37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</w:t>
      </w:r>
      <w:r w:rsidRPr="00B64C37">
        <w:rPr>
          <w:b/>
        </w:rPr>
        <w:t xml:space="preserve"> </w:t>
      </w:r>
      <w:r>
        <w:rPr>
          <w:b/>
        </w:rPr>
        <w:t xml:space="preserve">       </w:t>
      </w:r>
      <w:r w:rsidRPr="00B64C37">
        <w:rPr>
          <w:b/>
        </w:rPr>
        <w:t xml:space="preserve"> </w:t>
      </w:r>
      <w:r>
        <w:rPr>
          <w:b/>
        </w:rPr>
        <w:t xml:space="preserve"> Dalibor Milan,dipl.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  <w:r w:rsidR="00E43136">
        <w:rPr>
          <w:b/>
        </w:rPr>
        <w:t>,v.r.</w:t>
      </w:r>
    </w:p>
    <w:p w14:paraId="564F0374" w14:textId="77777777" w:rsidR="006F0971" w:rsidRDefault="006F0971" w:rsidP="006F0971"/>
    <w:p w14:paraId="304455FA" w14:textId="77777777" w:rsidR="006F0971" w:rsidRDefault="006F0971" w:rsidP="006F0971"/>
    <w:p w14:paraId="48A333AF" w14:textId="77777777" w:rsidR="006F0971" w:rsidRDefault="006F0971" w:rsidP="006F0971"/>
    <w:sectPr w:rsidR="006F0971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1922592836">
    <w:abstractNumId w:val="9"/>
  </w:num>
  <w:num w:numId="2" w16cid:durableId="1310860192">
    <w:abstractNumId w:val="2"/>
  </w:num>
  <w:num w:numId="3" w16cid:durableId="1660842666">
    <w:abstractNumId w:val="6"/>
  </w:num>
  <w:num w:numId="4" w16cid:durableId="703670975">
    <w:abstractNumId w:val="1"/>
  </w:num>
  <w:num w:numId="5" w16cid:durableId="292370492">
    <w:abstractNumId w:val="0"/>
  </w:num>
  <w:num w:numId="6" w16cid:durableId="1086341829">
    <w:abstractNumId w:val="3"/>
  </w:num>
  <w:num w:numId="7" w16cid:durableId="824472309">
    <w:abstractNumId w:val="8"/>
  </w:num>
  <w:num w:numId="8" w16cid:durableId="1357392733">
    <w:abstractNumId w:val="10"/>
  </w:num>
  <w:num w:numId="9" w16cid:durableId="75053683">
    <w:abstractNumId w:val="5"/>
  </w:num>
  <w:num w:numId="10" w16cid:durableId="716515645">
    <w:abstractNumId w:val="7"/>
  </w:num>
  <w:num w:numId="11" w16cid:durableId="113603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40366"/>
    <w:rsid w:val="000A48BA"/>
    <w:rsid w:val="000C4A07"/>
    <w:rsid w:val="000D006F"/>
    <w:rsid w:val="001504B4"/>
    <w:rsid w:val="00153CBB"/>
    <w:rsid w:val="00154A5C"/>
    <w:rsid w:val="0016203C"/>
    <w:rsid w:val="001778C4"/>
    <w:rsid w:val="001A5CA2"/>
    <w:rsid w:val="001B0AA6"/>
    <w:rsid w:val="001F7BD7"/>
    <w:rsid w:val="002003EE"/>
    <w:rsid w:val="002151A8"/>
    <w:rsid w:val="00230708"/>
    <w:rsid w:val="00240FFD"/>
    <w:rsid w:val="002926F0"/>
    <w:rsid w:val="002C4034"/>
    <w:rsid w:val="002D2BD5"/>
    <w:rsid w:val="002D4304"/>
    <w:rsid w:val="002E2F3C"/>
    <w:rsid w:val="00324310"/>
    <w:rsid w:val="00336215"/>
    <w:rsid w:val="003D1EF8"/>
    <w:rsid w:val="0042019E"/>
    <w:rsid w:val="004243C4"/>
    <w:rsid w:val="004469BB"/>
    <w:rsid w:val="00465DCC"/>
    <w:rsid w:val="0047586B"/>
    <w:rsid w:val="004D008D"/>
    <w:rsid w:val="004D2A54"/>
    <w:rsid w:val="004F1066"/>
    <w:rsid w:val="005406A9"/>
    <w:rsid w:val="0055693B"/>
    <w:rsid w:val="0061238A"/>
    <w:rsid w:val="00667973"/>
    <w:rsid w:val="00671624"/>
    <w:rsid w:val="006873BB"/>
    <w:rsid w:val="006B7C04"/>
    <w:rsid w:val="006D6E5E"/>
    <w:rsid w:val="006E0CC7"/>
    <w:rsid w:val="006E747D"/>
    <w:rsid w:val="006F0971"/>
    <w:rsid w:val="00712DD5"/>
    <w:rsid w:val="0076775D"/>
    <w:rsid w:val="0077430F"/>
    <w:rsid w:val="00777386"/>
    <w:rsid w:val="007D5334"/>
    <w:rsid w:val="00804F6A"/>
    <w:rsid w:val="00810A91"/>
    <w:rsid w:val="0082570D"/>
    <w:rsid w:val="008757DC"/>
    <w:rsid w:val="00893E57"/>
    <w:rsid w:val="0089674E"/>
    <w:rsid w:val="008F0130"/>
    <w:rsid w:val="00907DFA"/>
    <w:rsid w:val="009224D4"/>
    <w:rsid w:val="0094233E"/>
    <w:rsid w:val="009F37C0"/>
    <w:rsid w:val="009F3AD5"/>
    <w:rsid w:val="00A03B38"/>
    <w:rsid w:val="00A03C39"/>
    <w:rsid w:val="00A14109"/>
    <w:rsid w:val="00A3240A"/>
    <w:rsid w:val="00A45B6E"/>
    <w:rsid w:val="00A7168B"/>
    <w:rsid w:val="00A864CC"/>
    <w:rsid w:val="00AA3399"/>
    <w:rsid w:val="00AA7CEF"/>
    <w:rsid w:val="00AC0E9D"/>
    <w:rsid w:val="00AD7423"/>
    <w:rsid w:val="00B0720E"/>
    <w:rsid w:val="00B15EC4"/>
    <w:rsid w:val="00B352EC"/>
    <w:rsid w:val="00B3743D"/>
    <w:rsid w:val="00B444EA"/>
    <w:rsid w:val="00BA0E15"/>
    <w:rsid w:val="00BA509B"/>
    <w:rsid w:val="00BC209D"/>
    <w:rsid w:val="00C1500F"/>
    <w:rsid w:val="00C20332"/>
    <w:rsid w:val="00C25A26"/>
    <w:rsid w:val="00C808DA"/>
    <w:rsid w:val="00C84ACD"/>
    <w:rsid w:val="00C87AD6"/>
    <w:rsid w:val="00CC3315"/>
    <w:rsid w:val="00CD3153"/>
    <w:rsid w:val="00CD7A28"/>
    <w:rsid w:val="00CD7C3A"/>
    <w:rsid w:val="00D025B7"/>
    <w:rsid w:val="00D04BEA"/>
    <w:rsid w:val="00D23157"/>
    <w:rsid w:val="00D56AD9"/>
    <w:rsid w:val="00D676A4"/>
    <w:rsid w:val="00D8215E"/>
    <w:rsid w:val="00DA43D2"/>
    <w:rsid w:val="00DA5004"/>
    <w:rsid w:val="00E40E4A"/>
    <w:rsid w:val="00E43136"/>
    <w:rsid w:val="00E44EE1"/>
    <w:rsid w:val="00E727EA"/>
    <w:rsid w:val="00E87587"/>
    <w:rsid w:val="00EE4916"/>
    <w:rsid w:val="00EE737C"/>
    <w:rsid w:val="00EF4B59"/>
    <w:rsid w:val="00EF5F01"/>
    <w:rsid w:val="00F03EF9"/>
    <w:rsid w:val="00F55DA5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F35A9"/>
  <w15:docId w15:val="{ABB9EF88-816D-4338-BD76-1DF65A7F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667973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6679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38</TotalTime>
  <Pages>2</Pages>
  <Words>336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23</cp:revision>
  <cp:lastPrinted>2020-01-20T11:34:00Z</cp:lastPrinted>
  <dcterms:created xsi:type="dcterms:W3CDTF">2020-04-08T07:10:00Z</dcterms:created>
  <dcterms:modified xsi:type="dcterms:W3CDTF">2022-04-21T07:34:00Z</dcterms:modified>
</cp:coreProperties>
</file>